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DF7" w:rsidRDefault="00837454">
      <w:r>
        <w:rPr>
          <w:noProof/>
          <w:lang w:eastAsia="nl-NL"/>
        </w:rPr>
        <w:drawing>
          <wp:inline distT="0" distB="0" distL="0" distR="0" wp14:anchorId="52FB12CB" wp14:editId="59AF4634">
            <wp:extent cx="6067231" cy="7200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0637" cy="72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54" w:rsidRDefault="00837454"/>
    <w:p w:rsidR="00837454" w:rsidRDefault="00837454"/>
    <w:p w:rsidR="00837454" w:rsidRDefault="00837454">
      <w:r>
        <w:rPr>
          <w:noProof/>
          <w:lang w:eastAsia="nl-NL"/>
        </w:rPr>
        <w:lastRenderedPageBreak/>
        <w:drawing>
          <wp:inline distT="0" distB="0" distL="0" distR="0" wp14:anchorId="4BEE0657" wp14:editId="60F83AD2">
            <wp:extent cx="5629275" cy="47339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54" w:rsidRDefault="00837454"/>
    <w:p w:rsidR="00837454" w:rsidRDefault="00837454">
      <w:r>
        <w:rPr>
          <w:noProof/>
          <w:lang w:eastAsia="nl-NL"/>
        </w:rPr>
        <w:drawing>
          <wp:inline distT="0" distB="0" distL="0" distR="0" wp14:anchorId="35B6BBD1" wp14:editId="1D6F20BE">
            <wp:extent cx="5760720" cy="20383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2511" b="7899"/>
                    <a:stretch/>
                  </pic:blipFill>
                  <pic:spPr bwMode="auto">
                    <a:xfrm>
                      <a:off x="0" y="0"/>
                      <a:ext cx="576072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7454" w:rsidRDefault="00837454">
      <w:r>
        <w:rPr>
          <w:noProof/>
          <w:lang w:eastAsia="nl-NL"/>
        </w:rPr>
        <w:lastRenderedPageBreak/>
        <w:drawing>
          <wp:inline distT="0" distB="0" distL="0" distR="0" wp14:anchorId="639E65A5" wp14:editId="120A75DE">
            <wp:extent cx="5600700" cy="32861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235" b="3774"/>
                    <a:stretch/>
                  </pic:blipFill>
                  <pic:spPr bwMode="auto">
                    <a:xfrm>
                      <a:off x="0" y="0"/>
                      <a:ext cx="56007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454" w:rsidRDefault="00837454">
      <w:r>
        <w:rPr>
          <w:noProof/>
          <w:lang w:eastAsia="nl-NL"/>
        </w:rPr>
        <w:drawing>
          <wp:inline distT="0" distB="0" distL="0" distR="0" wp14:anchorId="450C4AE7" wp14:editId="40A1AC6D">
            <wp:extent cx="4127549" cy="5286375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479" cy="52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54" w:rsidRPr="00837454" w:rsidRDefault="00837454" w:rsidP="00837454">
      <w:pPr>
        <w:pStyle w:val="Kop1"/>
        <w:rPr>
          <w:b/>
          <w:color w:val="auto"/>
          <w:u w:val="single"/>
        </w:rPr>
      </w:pPr>
      <w:r w:rsidRPr="00837454">
        <w:rPr>
          <w:b/>
          <w:color w:val="auto"/>
          <w:u w:val="single"/>
        </w:rPr>
        <w:lastRenderedPageBreak/>
        <w:t>Opgave 6</w:t>
      </w:r>
    </w:p>
    <w:p w:rsidR="00837454" w:rsidRDefault="00837454" w:rsidP="00837454">
      <w:r>
        <w:rPr>
          <w:noProof/>
          <w:lang w:eastAsia="nl-NL"/>
        </w:rPr>
        <w:drawing>
          <wp:inline distT="0" distB="0" distL="0" distR="0" wp14:anchorId="41C6A363" wp14:editId="78A3BCF4">
            <wp:extent cx="5372100" cy="54292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54" w:rsidRDefault="00837454" w:rsidP="00837454">
      <w:r>
        <w:rPr>
          <w:noProof/>
          <w:lang w:eastAsia="nl-NL"/>
        </w:rPr>
        <w:lastRenderedPageBreak/>
        <w:drawing>
          <wp:inline distT="0" distB="0" distL="0" distR="0" wp14:anchorId="301306F8" wp14:editId="68F1DAF8">
            <wp:extent cx="5760720" cy="5152390"/>
            <wp:effectExtent l="0" t="635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5" w:rsidRPr="00837454" w:rsidRDefault="006A07A5" w:rsidP="00837454"/>
    <w:sectPr w:rsidR="006A07A5" w:rsidRPr="00837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54"/>
    <w:rsid w:val="000E1E9E"/>
    <w:rsid w:val="004D47BE"/>
    <w:rsid w:val="006A07A5"/>
    <w:rsid w:val="0083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2350F-D713-4FB7-8D9A-3F277751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374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374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72FECF85.dotm</Template>
  <TotalTime>12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Mullenders</dc:creator>
  <cp:keywords/>
  <dc:description/>
  <cp:lastModifiedBy>Brittany Mullenders</cp:lastModifiedBy>
  <cp:revision>1</cp:revision>
  <dcterms:created xsi:type="dcterms:W3CDTF">2019-12-13T09:17:00Z</dcterms:created>
  <dcterms:modified xsi:type="dcterms:W3CDTF">2019-12-13T09:29:00Z</dcterms:modified>
</cp:coreProperties>
</file>